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A3C41" w:rsidRDefault="00323410">
      <w:bookmarkStart w:id="0" w:name="_GoBack"/>
      <w:bookmarkEnd w:id="0"/>
      <w:r>
        <w:rPr>
          <w:noProof/>
        </w:rPr>
        <w:drawing>
          <wp:inline distT="0" distB="0" distL="0" distR="0">
            <wp:extent cx="5274314" cy="7455532"/>
            <wp:effectExtent l="0" t="0" r="2536" b="0"/>
            <wp:docPr id="1" name="圖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4" cy="7455532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4" cy="7455532"/>
            <wp:effectExtent l="0" t="0" r="2536" b="0"/>
            <wp:docPr id="2" name="圖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4" cy="7455532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4" cy="7455532"/>
            <wp:effectExtent l="0" t="0" r="2536" b="0"/>
            <wp:docPr id="3" name="圖片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4" cy="7455532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4" cy="7455532"/>
            <wp:effectExtent l="0" t="0" r="2536" b="0"/>
            <wp:docPr id="4" name="圖片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4" cy="7455532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4" cy="7455532"/>
            <wp:effectExtent l="0" t="0" r="2536" b="0"/>
            <wp:docPr id="5" name="圖片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4" cy="7455532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4" cy="7455532"/>
            <wp:effectExtent l="0" t="0" r="2536" b="0"/>
            <wp:docPr id="6" name="圖片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4" cy="7455532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sectPr w:rsidR="007A3C41">
      <w:pgSz w:w="11906" w:h="16838"/>
      <w:pgMar w:top="1440" w:right="1800" w:bottom="1440" w:left="1800" w:header="720" w:footer="720" w:gutter="0"/>
      <w:cols w:space="720"/>
      <w:docGrid w:type="lines" w:linePitch="367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0000" w:rsidRDefault="00323410">
      <w:r>
        <w:separator/>
      </w:r>
    </w:p>
  </w:endnote>
  <w:endnote w:type="continuationSeparator" w:id="0">
    <w:p w:rsidR="00000000" w:rsidRDefault="003234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0000" w:rsidRDefault="00323410">
      <w:r>
        <w:rPr>
          <w:color w:val="000000"/>
        </w:rPr>
        <w:separator/>
      </w:r>
    </w:p>
  </w:footnote>
  <w:footnote w:type="continuationSeparator" w:id="0">
    <w:p w:rsidR="00000000" w:rsidRDefault="0032341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attachedTemplate r:id="rId1"/>
  <w:defaultTabStop w:val="480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</w:compat>
  <w:rsids>
    <w:rsidRoot w:val="007A3C41"/>
    <w:rsid w:val="00323410"/>
    <w:rsid w:val="007A3C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448834F-A988-4394-A93D-A9F4264534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新細明體" w:hAnsi="Calibri" w:cs="Times New Roman"/>
        <w:kern w:val="3"/>
        <w:sz w:val="24"/>
        <w:szCs w:val="22"/>
        <w:lang w:val="en-US" w:eastAsia="zh-TW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widowControl w:val="0"/>
      <w:suppressAutoHyphens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endnotes" Target="endnotes.xml"/><Relationship Id="rId10" Type="http://schemas.openxmlformats.org/officeDocument/2006/relationships/image" Target="media/image5.jpg"/><Relationship Id="rId4" Type="http://schemas.openxmlformats.org/officeDocument/2006/relationships/footnotes" Target="footnotes.xml"/><Relationship Id="rId9" Type="http://schemas.openxmlformats.org/officeDocument/2006/relationships/image" Target="media/image4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Normal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柏翰</dc:creator>
  <dc:description/>
  <cp:lastModifiedBy>柏翰</cp:lastModifiedBy>
  <cp:revision>2</cp:revision>
  <dcterms:created xsi:type="dcterms:W3CDTF">2018-08-15T06:06:00Z</dcterms:created>
  <dcterms:modified xsi:type="dcterms:W3CDTF">2018-08-15T06:06:00Z</dcterms:modified>
</cp:coreProperties>
</file>